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C9792" w14:textId="77777777" w:rsidR="00FC6002" w:rsidRPr="00FC6002" w:rsidRDefault="00E34F57">
      <w:pPr>
        <w:pStyle w:val="Nagwek1"/>
        <w:rPr>
          <w:rStyle w:val="Nagwek3Znak"/>
          <w:caps/>
          <w:u w:val="single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1648AE33" wp14:editId="737E304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102995" cy="992505"/>
            <wp:effectExtent l="0" t="0" r="1905" b="0"/>
            <wp:wrapSquare wrapText="bothSides"/>
            <wp:docPr id="6" name="Obraz 6" descr="C:\Users\user\Desktop\logo_nszzp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logo_nszzp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995" cy="9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6002" w:rsidRPr="00FC6002">
        <w:rPr>
          <w:rStyle w:val="Nagwek3Znak"/>
          <w:caps/>
          <w:u w:val="single"/>
        </w:rPr>
        <w:t>Deklaracja Członkowska</w:t>
      </w:r>
    </w:p>
    <w:p w14:paraId="00AF8699" w14:textId="77777777" w:rsidR="00541BD6" w:rsidRPr="00E34F57" w:rsidRDefault="00E34F57">
      <w:pPr>
        <w:pStyle w:val="Nagwek1"/>
        <w:rPr>
          <w:rFonts w:asciiTheme="minorHAnsi" w:hAnsiTheme="minorHAnsi"/>
        </w:rPr>
      </w:pPr>
      <w:r w:rsidRPr="00E34F57">
        <w:rPr>
          <w:rFonts w:asciiTheme="minorHAnsi" w:hAnsiTheme="minorHAnsi"/>
        </w:rPr>
        <w:t>Niezależny Samorządny Związek Zawodowy Pracowników Policji</w:t>
      </w:r>
    </w:p>
    <w:p w14:paraId="68CB44CA" w14:textId="77777777" w:rsidR="00541BD6" w:rsidRDefault="00FC6002">
      <w:pPr>
        <w:pStyle w:val="Nagwek2"/>
        <w:rPr>
          <w:szCs w:val="26"/>
        </w:rPr>
      </w:pPr>
      <w:r>
        <w:t>Dane CZŁONKA</w:t>
      </w:r>
    </w:p>
    <w:tbl>
      <w:tblPr>
        <w:tblStyle w:val="Standardowy1"/>
        <w:tblW w:w="9360" w:type="dxa"/>
        <w:jc w:val="center"/>
        <w:tblInd w:w="0" w:type="dxa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60"/>
      </w:tblGrid>
      <w:tr w:rsidR="00541BD6" w14:paraId="7A561317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591AF5D7" w14:textId="38B5EA1F" w:rsidR="00541BD6" w:rsidRDefault="00FC6002">
            <w:r>
              <w:t>Imię i nazwisko:</w:t>
            </w:r>
            <w:r w:rsidR="00E23ADE">
              <w:t xml:space="preserve"> </w:t>
            </w:r>
          </w:p>
        </w:tc>
      </w:tr>
      <w:tr w:rsidR="00541BD6" w14:paraId="2880EAAA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53275F54" w14:textId="15852C93" w:rsidR="00541BD6" w:rsidRDefault="00FC6002">
            <w:r>
              <w:t>Nazwa jednostki:</w:t>
            </w:r>
            <w:r w:rsidR="00E23ADE">
              <w:t xml:space="preserve"> </w:t>
            </w:r>
          </w:p>
        </w:tc>
      </w:tr>
      <w:tr w:rsidR="00FC6002" w14:paraId="36BAD302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74B74ABB" w14:textId="310BB814" w:rsidR="00FC6002" w:rsidRDefault="00FC6002">
            <w:r>
              <w:t>Data urodzenia:</w:t>
            </w:r>
            <w:r w:rsidR="00E23ADE">
              <w:t xml:space="preserve"> </w:t>
            </w:r>
          </w:p>
        </w:tc>
      </w:tr>
      <w:tr w:rsidR="00FC6002" w14:paraId="3385E20F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383DBCEF" w14:textId="6E7F993D" w:rsidR="00FC6002" w:rsidRDefault="00FC6002">
            <w:r>
              <w:t>Data przejścia na emeryturę, rentę:</w:t>
            </w:r>
            <w:r w:rsidR="00E23ADE">
              <w:t xml:space="preserve">       </w:t>
            </w:r>
          </w:p>
        </w:tc>
      </w:tr>
      <w:tr w:rsidR="00FC6002" w14:paraId="1650FA6C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323E2CFF" w14:textId="3026994B" w:rsidR="00FC6002" w:rsidRDefault="00FC6002">
            <w:r>
              <w:t>Adres zamieszkania:</w:t>
            </w:r>
            <w:r w:rsidR="00E23ADE">
              <w:t xml:space="preserve"> </w:t>
            </w:r>
          </w:p>
        </w:tc>
      </w:tr>
      <w:tr w:rsidR="00FC6002" w14:paraId="1269BB04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3BA3B529" w14:textId="53D3ADE2" w:rsidR="00FC6002" w:rsidRDefault="00FC6002">
            <w:r>
              <w:t>Ostatnio zajmowane stanowisko:</w:t>
            </w:r>
            <w:r w:rsidR="00E23ADE">
              <w:t xml:space="preserve"> </w:t>
            </w:r>
          </w:p>
        </w:tc>
      </w:tr>
    </w:tbl>
    <w:p w14:paraId="7D38491D" w14:textId="77777777" w:rsidR="00FC6002" w:rsidRDefault="00FC6002" w:rsidP="006B21D3">
      <w:pPr>
        <w:pStyle w:val="Nagwek2"/>
        <w:jc w:val="both"/>
        <w:rPr>
          <w:caps w:val="0"/>
          <w:color w:val="auto"/>
        </w:rPr>
      </w:pPr>
      <w:r>
        <w:rPr>
          <w:caps w:val="0"/>
          <w:color w:val="auto"/>
        </w:rPr>
        <w:t>Deklaruję przynależność do Niezależnego Samorządnego Związku Zawodowego Pracowników Policji.</w:t>
      </w:r>
    </w:p>
    <w:p w14:paraId="7359D45E" w14:textId="77777777" w:rsidR="00FC6002" w:rsidRPr="00FC6002" w:rsidRDefault="00FC6002" w:rsidP="006B21D3">
      <w:pPr>
        <w:jc w:val="both"/>
      </w:pPr>
      <w:r>
        <w:t>Zobowiązuję się przestrzegać postanowień Statutu NSZZ Pracowników Policji.</w:t>
      </w:r>
    </w:p>
    <w:p w14:paraId="58351DA5" w14:textId="77777777" w:rsidR="00541BD6" w:rsidRDefault="00541BD6">
      <w:pPr>
        <w:pStyle w:val="Nagwek2"/>
      </w:pPr>
    </w:p>
    <w:tbl>
      <w:tblPr>
        <w:tblStyle w:val="Standardowy1"/>
        <w:tblW w:w="9360" w:type="dxa"/>
        <w:jc w:val="center"/>
        <w:tblInd w:w="0" w:type="dxa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Look w:val="01E0" w:firstRow="1" w:lastRow="1" w:firstColumn="1" w:lastColumn="1" w:noHBand="0" w:noVBand="0"/>
      </w:tblPr>
      <w:tblGrid>
        <w:gridCol w:w="4680"/>
        <w:gridCol w:w="4680"/>
      </w:tblGrid>
      <w:tr w:rsidR="00FC6002" w14:paraId="7B5F422B" w14:textId="77777777" w:rsidTr="006B21D3">
        <w:trPr>
          <w:trHeight w:val="635"/>
          <w:jc w:val="center"/>
        </w:trPr>
        <w:tc>
          <w:tcPr>
            <w:tcW w:w="468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08BF3AC1" w14:textId="7AC2968F" w:rsidR="00FC6002" w:rsidRDefault="00FC6002">
            <w:r>
              <w:t>Data:</w:t>
            </w:r>
            <w:r w:rsidR="00E23ADE">
              <w:t xml:space="preserve"> </w:t>
            </w:r>
          </w:p>
        </w:tc>
        <w:tc>
          <w:tcPr>
            <w:tcW w:w="468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2B3DC299" w14:textId="77777777" w:rsidR="00FC6002" w:rsidRDefault="00FC6002">
            <w:r>
              <w:t>Podpis:</w:t>
            </w:r>
          </w:p>
        </w:tc>
      </w:tr>
    </w:tbl>
    <w:p w14:paraId="107A5C9E" w14:textId="77777777" w:rsidR="00541BD6" w:rsidRDefault="00FC6002">
      <w:pPr>
        <w:pStyle w:val="Nagwek2"/>
      </w:pPr>
      <w:r>
        <w:t>Wydano legitymację członkowską NSZZ pracowników policji:</w:t>
      </w:r>
    </w:p>
    <w:tbl>
      <w:tblPr>
        <w:tblStyle w:val="Standardowy1"/>
        <w:tblW w:w="9360" w:type="dxa"/>
        <w:jc w:val="center"/>
        <w:tblInd w:w="0" w:type="dxa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</w:tblBorders>
        <w:tblLook w:val="01E0" w:firstRow="1" w:lastRow="1" w:firstColumn="1" w:lastColumn="1" w:noHBand="0" w:noVBand="0"/>
      </w:tblPr>
      <w:tblGrid>
        <w:gridCol w:w="4680"/>
        <w:gridCol w:w="4680"/>
      </w:tblGrid>
      <w:tr w:rsidR="00FC6002" w14:paraId="7233958F" w14:textId="77777777" w:rsidTr="006B21D3">
        <w:trPr>
          <w:trHeight w:val="635"/>
          <w:jc w:val="center"/>
        </w:trPr>
        <w:tc>
          <w:tcPr>
            <w:tcW w:w="468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413FC994" w14:textId="77777777" w:rsidR="00FC6002" w:rsidRDefault="00FC6002" w:rsidP="00FC6002">
            <w:r>
              <w:t>Numer:</w:t>
            </w:r>
          </w:p>
        </w:tc>
        <w:tc>
          <w:tcPr>
            <w:tcW w:w="468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472504BD" w14:textId="77777777" w:rsidR="00FC6002" w:rsidRDefault="00FC6002" w:rsidP="00FC6002">
            <w:r>
              <w:t>Data:</w:t>
            </w:r>
          </w:p>
        </w:tc>
      </w:tr>
    </w:tbl>
    <w:p w14:paraId="3FFD730E" w14:textId="77777777" w:rsidR="00541BD6" w:rsidRDefault="00FC6002">
      <w:pPr>
        <w:pStyle w:val="Nagwek2"/>
      </w:pPr>
      <w:r>
        <w:t>Oświadczenie:</w:t>
      </w:r>
    </w:p>
    <w:tbl>
      <w:tblPr>
        <w:tblStyle w:val="Standardowy1"/>
        <w:tblW w:w="9360" w:type="dxa"/>
        <w:jc w:val="center"/>
        <w:tblInd w:w="0" w:type="dxa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Look w:val="01E0" w:firstRow="1" w:lastRow="1" w:firstColumn="1" w:lastColumn="1" w:noHBand="0" w:noVBand="0"/>
      </w:tblPr>
      <w:tblGrid>
        <w:gridCol w:w="4680"/>
        <w:gridCol w:w="4680"/>
      </w:tblGrid>
      <w:tr w:rsidR="006B21D3" w14:paraId="4E8DA07F" w14:textId="77777777" w:rsidTr="006B21D3">
        <w:trPr>
          <w:trHeight w:val="635"/>
          <w:jc w:val="center"/>
        </w:trPr>
        <w:tc>
          <w:tcPr>
            <w:tcW w:w="9360" w:type="dxa"/>
            <w:gridSpan w:val="2"/>
            <w:tcBorders>
              <w:top w:val="single" w:sz="4" w:space="0" w:color="BACCC4"/>
              <w:left w:val="single" w:sz="4" w:space="0" w:color="BACCC4"/>
              <w:right w:val="single" w:sz="4" w:space="0" w:color="BACCC4"/>
            </w:tcBorders>
            <w:vAlign w:val="center"/>
          </w:tcPr>
          <w:p w14:paraId="7933AD55" w14:textId="1616D587" w:rsidR="006B21D3" w:rsidRDefault="006B21D3">
            <w:r>
              <w:t>Imię i nazwisko:</w:t>
            </w:r>
            <w:r w:rsidR="00E23ADE">
              <w:t xml:space="preserve"> </w:t>
            </w:r>
          </w:p>
        </w:tc>
      </w:tr>
      <w:tr w:rsidR="006B21D3" w14:paraId="4DB922E8" w14:textId="77777777" w:rsidTr="006B21D3">
        <w:trPr>
          <w:trHeight w:val="635"/>
          <w:jc w:val="center"/>
        </w:trPr>
        <w:tc>
          <w:tcPr>
            <w:tcW w:w="9360" w:type="dxa"/>
            <w:gridSpan w:val="2"/>
            <w:tcBorders>
              <w:top w:val="single" w:sz="4" w:space="0" w:color="BACCC4"/>
              <w:left w:val="single" w:sz="4" w:space="0" w:color="BACCC4"/>
              <w:right w:val="single" w:sz="4" w:space="0" w:color="BACCC4"/>
            </w:tcBorders>
            <w:vAlign w:val="center"/>
          </w:tcPr>
          <w:p w14:paraId="2A53037A" w14:textId="050A4CFA" w:rsidR="006B21D3" w:rsidRDefault="006B21D3">
            <w:r>
              <w:t>Nazwa jednostki organizacyjnej:</w:t>
            </w:r>
            <w:r w:rsidR="00E23ADE">
              <w:t xml:space="preserve"> </w:t>
            </w:r>
          </w:p>
        </w:tc>
      </w:tr>
      <w:tr w:rsidR="006B21D3" w14:paraId="1E5BD98A" w14:textId="77777777" w:rsidTr="006B21D3">
        <w:trPr>
          <w:trHeight w:val="635"/>
          <w:jc w:val="center"/>
        </w:trPr>
        <w:tc>
          <w:tcPr>
            <w:tcW w:w="9360" w:type="dxa"/>
            <w:gridSpan w:val="2"/>
            <w:tcBorders>
              <w:top w:val="single" w:sz="4" w:space="0" w:color="BACCC4"/>
              <w:left w:val="single" w:sz="4" w:space="0" w:color="BACCC4"/>
              <w:right w:val="single" w:sz="4" w:space="0" w:color="BACCC4"/>
            </w:tcBorders>
            <w:vAlign w:val="center"/>
          </w:tcPr>
          <w:p w14:paraId="527CF1FA" w14:textId="7737B762" w:rsidR="006B21D3" w:rsidRDefault="006B21D3"/>
        </w:tc>
      </w:tr>
      <w:tr w:rsidR="00FC6002" w14:paraId="7B919B93" w14:textId="77777777" w:rsidTr="006B21D3">
        <w:trPr>
          <w:trHeight w:val="635"/>
          <w:jc w:val="center"/>
        </w:trPr>
        <w:tc>
          <w:tcPr>
            <w:tcW w:w="9360" w:type="dxa"/>
            <w:gridSpan w:val="2"/>
            <w:tcBorders>
              <w:top w:val="single" w:sz="4" w:space="0" w:color="BACCC4"/>
              <w:left w:val="single" w:sz="4" w:space="0" w:color="BACCC4"/>
              <w:right w:val="single" w:sz="4" w:space="0" w:color="BACCC4"/>
            </w:tcBorders>
            <w:vAlign w:val="center"/>
          </w:tcPr>
          <w:p w14:paraId="44B5552E" w14:textId="265A5BBD" w:rsidR="00FC6002" w:rsidRDefault="006B21D3" w:rsidP="00CA5667">
            <w:pPr>
              <w:jc w:val="both"/>
            </w:pPr>
            <w:r>
              <w:t xml:space="preserve">Wyrażam zgodę na potrącanie z wynagrodzenia zadeklarowanej miesięcznej składki członkowskiej NSZZ Pracowników Policji w wysokości </w:t>
            </w:r>
            <w:r w:rsidR="00F33BCB">
              <w:t>1,0</w:t>
            </w:r>
            <w:r>
              <w:t xml:space="preserve">% miesięcznego wynagrodzenia </w:t>
            </w:r>
            <w:r w:rsidR="00CA5667">
              <w:t>zasadniczego</w:t>
            </w:r>
            <w:r>
              <w:t>.</w:t>
            </w:r>
          </w:p>
        </w:tc>
      </w:tr>
      <w:tr w:rsidR="006B21D3" w14:paraId="7318C67A" w14:textId="77777777" w:rsidTr="006B21D3">
        <w:trPr>
          <w:trHeight w:val="635"/>
          <w:jc w:val="center"/>
        </w:trPr>
        <w:tc>
          <w:tcPr>
            <w:tcW w:w="4680" w:type="dxa"/>
            <w:tcBorders>
              <w:top w:val="single" w:sz="4" w:space="0" w:color="BACCC4"/>
              <w:left w:val="single" w:sz="4" w:space="0" w:color="BACCC4"/>
              <w:right w:val="single" w:sz="4" w:space="0" w:color="BACCC4"/>
            </w:tcBorders>
            <w:vAlign w:val="center"/>
          </w:tcPr>
          <w:p w14:paraId="1C0A5CC0" w14:textId="2F831D05" w:rsidR="006B21D3" w:rsidRDefault="006B21D3"/>
        </w:tc>
        <w:tc>
          <w:tcPr>
            <w:tcW w:w="4680" w:type="dxa"/>
            <w:tcBorders>
              <w:top w:val="single" w:sz="4" w:space="0" w:color="BACCC4"/>
              <w:left w:val="single" w:sz="4" w:space="0" w:color="BACCC4"/>
              <w:right w:val="single" w:sz="4" w:space="0" w:color="BACCC4"/>
            </w:tcBorders>
            <w:vAlign w:val="center"/>
          </w:tcPr>
          <w:p w14:paraId="5494FF73" w14:textId="77777777" w:rsidR="006B21D3" w:rsidRDefault="006B21D3">
            <w:r>
              <w:t>Podpis:</w:t>
            </w:r>
          </w:p>
        </w:tc>
      </w:tr>
    </w:tbl>
    <w:p w14:paraId="18831F26" w14:textId="77777777" w:rsidR="00541BD6" w:rsidRDefault="006B21D3">
      <w:pPr>
        <w:pStyle w:val="Nagwek2"/>
      </w:pPr>
      <w:r>
        <w:t>Przetwarzanie danych osobowych:</w:t>
      </w:r>
    </w:p>
    <w:tbl>
      <w:tblPr>
        <w:tblStyle w:val="Standardowy1"/>
        <w:tblW w:w="9360" w:type="dxa"/>
        <w:jc w:val="center"/>
        <w:tblInd w:w="0" w:type="dxa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60"/>
      </w:tblGrid>
      <w:tr w:rsidR="00541BD6" w14:paraId="5A471C11" w14:textId="77777777">
        <w:trPr>
          <w:trHeight w:val="548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794EACC6" w14:textId="77777777" w:rsidR="00541BD6" w:rsidRDefault="006B21D3" w:rsidP="006B21D3">
            <w:pPr>
              <w:jc w:val="both"/>
            </w:pPr>
            <w:r w:rsidRPr="006B21D3">
              <w:t xml:space="preserve">Wyrażam zgodę na przetwarzanie danych osobowych przez </w:t>
            </w:r>
            <w:r>
              <w:t>NSZZ Pracowników Policji z siedzibą w Warszawie</w:t>
            </w:r>
            <w:r w:rsidRPr="006B21D3">
              <w:t xml:space="preserve"> w celu </w:t>
            </w:r>
            <w:r>
              <w:t>rejestracji członkostwa w organizacji związkowej.</w:t>
            </w:r>
          </w:p>
        </w:tc>
      </w:tr>
      <w:tr w:rsidR="006B21D3" w14:paraId="016F50EB" w14:textId="77777777" w:rsidTr="006B21D3">
        <w:trPr>
          <w:trHeight w:val="635"/>
          <w:jc w:val="center"/>
        </w:trPr>
        <w:tc>
          <w:tcPr>
            <w:tcW w:w="9360" w:type="dxa"/>
            <w:tcBorders>
              <w:top w:val="single" w:sz="4" w:space="0" w:color="BACCC4"/>
              <w:left w:val="single" w:sz="4" w:space="0" w:color="BACCC4"/>
              <w:bottom w:val="single" w:sz="4" w:space="0" w:color="BACCC4"/>
              <w:right w:val="single" w:sz="4" w:space="0" w:color="BACCC4"/>
            </w:tcBorders>
            <w:vAlign w:val="center"/>
          </w:tcPr>
          <w:p w14:paraId="750CA6FE" w14:textId="77777777" w:rsidR="006B21D3" w:rsidRDefault="006B21D3" w:rsidP="006B21D3">
            <w:r>
              <w:t>Podpis:</w:t>
            </w:r>
          </w:p>
        </w:tc>
      </w:tr>
    </w:tbl>
    <w:p w14:paraId="267FF78D" w14:textId="77777777" w:rsidR="00541BD6" w:rsidRDefault="00541BD6"/>
    <w:sectPr w:rsidR="00541BD6" w:rsidSect="00541BD6">
      <w:headerReference w:type="default" r:id="rId7"/>
      <w:footerReference w:type="default" r:id="rId8"/>
      <w:pgSz w:w="11907" w:h="16839"/>
      <w:pgMar w:top="1008" w:right="1440" w:bottom="1008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6879B" w14:textId="77777777" w:rsidR="00764E4C" w:rsidRDefault="00764E4C">
      <w:r>
        <w:separator/>
      </w:r>
    </w:p>
  </w:endnote>
  <w:endnote w:type="continuationSeparator" w:id="0">
    <w:p w14:paraId="6F14C65C" w14:textId="77777777" w:rsidR="00764E4C" w:rsidRDefault="00764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1398F6" w14:textId="77777777" w:rsidR="00541BD6" w:rsidRDefault="00541BD6">
    <w:pPr>
      <w:tabs>
        <w:tab w:val="center" w:pos="4320"/>
        <w:tab w:val="right" w:pos="8640"/>
      </w:tabs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E9CBE9" w14:textId="77777777" w:rsidR="00764E4C" w:rsidRDefault="00764E4C">
      <w:r>
        <w:separator/>
      </w:r>
    </w:p>
  </w:footnote>
  <w:footnote w:type="continuationSeparator" w:id="0">
    <w:p w14:paraId="509D92D0" w14:textId="77777777" w:rsidR="00764E4C" w:rsidRDefault="00764E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E6B79D" w14:textId="77777777" w:rsidR="00541BD6" w:rsidRDefault="00541BD6">
    <w:pPr>
      <w:tabs>
        <w:tab w:val="center" w:pos="4320"/>
        <w:tab w:val="right" w:pos="8640"/>
      </w:tabs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002"/>
    <w:rsid w:val="000720A8"/>
    <w:rsid w:val="00270B15"/>
    <w:rsid w:val="004A31F7"/>
    <w:rsid w:val="00514F73"/>
    <w:rsid w:val="00541BD6"/>
    <w:rsid w:val="005D4845"/>
    <w:rsid w:val="00604EA7"/>
    <w:rsid w:val="006B21D3"/>
    <w:rsid w:val="00723807"/>
    <w:rsid w:val="00764E4C"/>
    <w:rsid w:val="00A620F1"/>
    <w:rsid w:val="00A848FF"/>
    <w:rsid w:val="00AE582D"/>
    <w:rsid w:val="00B54152"/>
    <w:rsid w:val="00BE035E"/>
    <w:rsid w:val="00C21763"/>
    <w:rsid w:val="00C74F61"/>
    <w:rsid w:val="00CA5667"/>
    <w:rsid w:val="00E23ADE"/>
    <w:rsid w:val="00E34F57"/>
    <w:rsid w:val="00EA16EA"/>
    <w:rsid w:val="00EB26B8"/>
    <w:rsid w:val="00F33BCB"/>
    <w:rsid w:val="00F75F42"/>
    <w:rsid w:val="00FC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24B74E"/>
  <w15:docId w15:val="{EFFF6658-AB3D-4295-BC45-90D1D79A4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rFonts w:ascii="Century Gothic" w:hAnsi="Century Gothic" w:cs="Century Gothic"/>
      <w:sz w:val="18"/>
      <w:szCs w:val="18"/>
    </w:rPr>
  </w:style>
  <w:style w:type="paragraph" w:styleId="Nagwek1">
    <w:name w:val="heading 1"/>
    <w:basedOn w:val="Normalny"/>
    <w:next w:val="Normalny"/>
    <w:link w:val="Nagwek1Znak"/>
    <w:qFormat/>
    <w:pPr>
      <w:spacing w:before="160" w:after="40"/>
      <w:outlineLvl w:val="0"/>
    </w:pPr>
    <w:rPr>
      <w:rFonts w:cs="Times New Roman"/>
      <w:caps/>
      <w:color w:val="78998A"/>
      <w:sz w:val="28"/>
      <w:szCs w:val="28"/>
    </w:rPr>
  </w:style>
  <w:style w:type="paragraph" w:styleId="Nagwek2">
    <w:name w:val="heading 2"/>
    <w:basedOn w:val="Normalny"/>
    <w:next w:val="Normalny"/>
    <w:qFormat/>
    <w:pPr>
      <w:spacing w:before="280" w:after="40"/>
      <w:outlineLvl w:val="1"/>
    </w:pPr>
    <w:rPr>
      <w:rFonts w:cs="Times New Roman"/>
      <w:caps/>
      <w:color w:val="78998A"/>
    </w:rPr>
  </w:style>
  <w:style w:type="paragraph" w:styleId="Nagwek3">
    <w:name w:val="heading 3"/>
    <w:basedOn w:val="Nagwek1"/>
    <w:next w:val="Normalny"/>
    <w:link w:val="Nagwek3Znak"/>
    <w:qFormat/>
    <w:pPr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1Char">
    <w:name w:val="Heading 1 Char"/>
    <w:basedOn w:val="Domylnaczcionkaakapitu"/>
  </w:style>
  <w:style w:type="character" w:customStyle="1" w:styleId="Heading3Char">
    <w:name w:val="Heading 3 Char"/>
    <w:basedOn w:val="Domylnaczcionkaakapitu"/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customStyle="1" w:styleId="PetName">
    <w:name w:val="Pet Name"/>
    <w:basedOn w:val="Normalny"/>
    <w:pPr>
      <w:spacing w:after="40"/>
    </w:pPr>
    <w:rPr>
      <w:b/>
      <w:caps/>
      <w:sz w:val="22"/>
      <w:szCs w:val="22"/>
      <w:lang w:bidi="pl-PL"/>
    </w:rPr>
  </w:style>
  <w:style w:type="paragraph" w:customStyle="1" w:styleId="TakNie">
    <w:name w:val="Tak/Nie"/>
    <w:basedOn w:val="Normalny"/>
    <w:pPr>
      <w:spacing w:before="60"/>
    </w:pPr>
    <w:rPr>
      <w:lang w:bidi="pl-PL"/>
    </w:rPr>
  </w:style>
  <w:style w:type="paragraph" w:customStyle="1" w:styleId="Pogrubienie1">
    <w:name w:val="Pogrubienie1"/>
    <w:basedOn w:val="Normalny"/>
    <w:rPr>
      <w:b/>
      <w:lang w:bidi="pl-PL"/>
    </w:rPr>
  </w:style>
  <w:style w:type="character" w:customStyle="1" w:styleId="Nagwek1Znak">
    <w:name w:val="Nagłówek 1 Znak"/>
    <w:basedOn w:val="Domylnaczcionkaakapitu"/>
    <w:link w:val="Nagwek1"/>
    <w:locked/>
    <w:rPr>
      <w:rFonts w:ascii="Century Gothic" w:hAnsi="Century Gothic" w:hint="default"/>
      <w:caps/>
      <w:color w:val="78998A"/>
      <w:sz w:val="28"/>
      <w:szCs w:val="22"/>
      <w:lang w:val="pl-PL" w:eastAsia="pl-PL" w:bidi="pl-PL"/>
    </w:rPr>
  </w:style>
  <w:style w:type="character" w:customStyle="1" w:styleId="Nagwek3Znak">
    <w:name w:val="Nagłówek 3 Znak"/>
    <w:basedOn w:val="Nagwek1Znak"/>
    <w:link w:val="Nagwek3"/>
    <w:locked/>
    <w:rPr>
      <w:rFonts w:ascii="Century Gothic" w:hAnsi="Century Gothic" w:hint="default"/>
      <w:b/>
      <w:bCs w:val="0"/>
      <w:caps/>
      <w:color w:val="78998A"/>
      <w:sz w:val="28"/>
      <w:szCs w:val="22"/>
      <w:lang w:val="pl-PL" w:eastAsia="pl-PL" w:bidi="pl-PL"/>
    </w:rPr>
  </w:style>
  <w:style w:type="table" w:customStyle="1" w:styleId="Standardowy1">
    <w:name w:val="Standardowy1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Szablony\Pet-care%20instructions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Pet-care instructions</Template>
  <TotalTime>1</TotalTime>
  <Pages>1</Pages>
  <Words>137</Words>
  <Characters>828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WSKAZÓWKI DOTYCZĄCE PIELĘGNACJI ZWIERZĄT</vt:lpstr>
    </vt:vector>
  </TitlesOfParts>
  <Company>Microsoft Corporation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Benchmark User</dc:creator>
  <cp:lastModifiedBy>Małgorzata Pilarz</cp:lastModifiedBy>
  <cp:revision>2</cp:revision>
  <cp:lastPrinted>2004-03-29T09:54:00Z</cp:lastPrinted>
  <dcterms:created xsi:type="dcterms:W3CDTF">2026-04-17T10:46:00Z</dcterms:created>
  <dcterms:modified xsi:type="dcterms:W3CDTF">2026-04-17T10:46:00Z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TC060912781045</vt:lpwstr>
  </property>
</Properties>
</file>